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E52D2" w:rsidRPr="000E52D2" w:rsidRDefault="000E52D2" w:rsidP="000E52D2">
      <w:r>
        <w:rPr>
          <w:rFonts w:ascii="Times New Roman"/>
          <w:noProof/>
          <w:sz w:val="20"/>
        </w:rPr>
        <mc:AlternateContent>
          <mc:Choice Requires="wpg">
            <w:drawing>
              <wp:anchor distT="0" distB="0" distL="114300" distR="114300" simplePos="0" relativeHeight="251673600" behindDoc="0" locked="0" layoutInCell="1" allowOverlap="1" wp14:anchorId="013A91F3" wp14:editId="3EFDC715">
                <wp:simplePos x="0" y="0"/>
                <wp:positionH relativeFrom="margin">
                  <wp:posOffset>1419225</wp:posOffset>
                </wp:positionH>
                <wp:positionV relativeFrom="margin">
                  <wp:posOffset>152400</wp:posOffset>
                </wp:positionV>
                <wp:extent cx="2889885" cy="836295"/>
                <wp:effectExtent l="0" t="0" r="5715" b="1905"/>
                <wp:wrapSquare wrapText="bothSides"/>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9885" cy="836295"/>
                          <a:chOff x="0" y="0"/>
                          <a:chExt cx="6120" cy="1784"/>
                        </a:xfrm>
                      </wpg:grpSpPr>
                      <pic:pic xmlns:pic="http://schemas.openxmlformats.org/drawingml/2006/picture">
                        <pic:nvPicPr>
                          <pic:cNvPr id="64" name="Picture 6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0"/>
                            <a:ext cx="4476"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784" y="211"/>
                            <a:ext cx="4138"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826"/>
                            <a:ext cx="612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4" y="1039"/>
                            <a:ext cx="5795"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63" o:spid="_x0000_s1026" style="position:absolute;margin-left:111.75pt;margin-top:12pt;width:227.55pt;height:65.85pt;z-index:251673600;mso-position-horizontal-relative:margin;mso-position-vertical-relative:margin" coordsize="6120,1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600;width:4476;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ODvEAAAA2wAAAA8AAABkcnMvZG93bnJldi54bWxEj0FrwkAUhO8F/8PyhN6ajUVCG7NKiBQU&#10;pKAV8fjIPpNg9m3MbjX+e7dQ8DjMzDdMthhMK67Uu8aygkkUgyAurW64UrD/+Xr7AOE8ssbWMim4&#10;k4PFfPSSYartjbd03flKBAi7FBXU3neplK6syaCLbEccvJPtDfog+0rqHm8Bblr5HseJNNhwWKix&#10;o6Km8rz7NQrW9+LzdKDpxi27bTJsLscq/14p9Toe8hkIT4N/hv/bK60gmcLf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RODvEAAAA2wAAAA8AAAAAAAAAAAAAAAAA&#10;nwIAAGRycy9kb3ducmV2LnhtbFBLBQYAAAAABAAEAPcAAACQAwAAAAA=&#10;">
                  <v:imagedata r:id="rId9" o:title=""/>
                </v:shape>
                <v:shape id="Picture 66" o:spid="_x0000_s1028" type="#_x0000_t75" style="position:absolute;left:784;top:211;width:4138;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h+jEAAAA2wAAAA8AAABkcnMvZG93bnJldi54bWxEj9FqAjEURN8L/kO4Ql9KTdzaRVaj2GLV&#10;t1L1Ay6b62bbzc2ySXX7940g+DjMzBlmvuxdI87UhdqzhvFIgSAuvam50nA8fDxPQYSIbLDxTBr+&#10;KMByMXiYY2H8hb/ovI+VSBAOBWqwMbaFlKG05DCMfEucvJPvHMYku0qaDi8J7hqZKZVLhzWnBYst&#10;vVsqf/a/TsN6q9Zq823fstPk82mT72z+kvVaPw771QxEpD7ew7f2zmjIX+H6Jf0A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rh+jEAAAA2wAAAA8AAAAAAAAAAAAAAAAA&#10;nwIAAGRycy9kb3ducmV2LnhtbFBLBQYAAAAABAAEAPcAAACQAwAAAAA=&#10;">
                  <v:imagedata r:id="rId10" o:title=""/>
                </v:shape>
                <v:shape id="Picture 65" o:spid="_x0000_s1029" type="#_x0000_t75" style="position:absolute;top:826;width:6120;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KVjDAAAA2wAAAA8AAABkcnMvZG93bnJldi54bWxEj0FLAzEUhO9C/0N4gjeb2MMi26altggF&#10;FbHtweNz87q7mLwsybNd/70RBI/DzHzDLFZj8OpMKfeRLdxNDSjiJrqeWwvHw+PtPagsyA59ZLLw&#10;TRlWy8nVAmsXL/xG5720qkA412ihExlqrXPTUcA8jQNx8U4xBZQiU6tdwkuBB69nxlQ6YM9locOB&#10;Nh01n/uvYEGa1xcvz2H2QFvzsdm9JxP9k7U31+N6DkpolP/wX3vnLFQV/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kpWMMAAADbAAAADwAAAAAAAAAAAAAAAACf&#10;AgAAZHJzL2Rvd25yZXYueG1sUEsFBgAAAAAEAAQA9wAAAI8DAAAAAA==&#10;">
                  <v:imagedata r:id="rId11" o:title=""/>
                </v:shape>
                <v:shape id="Picture 64" o:spid="_x0000_s1030" type="#_x0000_t75" style="position:absolute;left:184;top:1039;width:5795;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bh/CAAAA2wAAAA8AAABkcnMvZG93bnJldi54bWxEj0GLwjAUhO+C/yE8wZumeqhrNYooongQ&#10;VgWvj+bZVpuX2kSt/94sLHgcZuYbZjpvTCmeVLvCsoJBPwJBnFpdcKbgdFz3fkA4j6yxtEwK3uRg&#10;Pmu3ppho++Jfeh58JgKEXYIKcu+rREqX5mTQ9W1FHLyLrQ36IOtM6hpfAW5KOYyiWBosOCzkWNEy&#10;p/R2eBgF1VBuFtLti/sufV/P6/01Hp9XSnU7zWICwlPjv+H/9lYriEfw9yX8ADn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Vm4fwgAAANsAAAAPAAAAAAAAAAAAAAAAAJ8C&#10;AABkcnMvZG93bnJldi54bWxQSwUGAAAAAAQABAD3AAAAjgMAAAAA&#10;">
                  <v:imagedata r:id="rId12" o:title=""/>
                </v:shape>
                <w10:wrap type="square" anchorx="margin" anchory="margin"/>
              </v:group>
            </w:pict>
          </mc:Fallback>
        </mc:AlternateContent>
      </w:r>
      <w:r w:rsidR="00B51130">
        <w:rPr>
          <w:noProof/>
        </w:rPr>
        <w:drawing>
          <wp:anchor distT="0" distB="0" distL="114300" distR="114300" simplePos="0" relativeHeight="251659264" behindDoc="0" locked="0" layoutInCell="1" allowOverlap="1" wp14:anchorId="28CB4620" wp14:editId="194E023C">
            <wp:simplePos x="0" y="0"/>
            <wp:positionH relativeFrom="column">
              <wp:posOffset>123825</wp:posOffset>
            </wp:positionH>
            <wp:positionV relativeFrom="paragraph">
              <wp:posOffset>-200025</wp:posOffset>
            </wp:positionV>
            <wp:extent cx="939800" cy="981075"/>
            <wp:effectExtent l="0" t="0" r="0" b="9525"/>
            <wp:wrapSquare wrapText="bothSides"/>
            <wp:docPr id="2" name="Picture 2" descr="S:\Program Services\Community Impact\VISTA Folder\VISTA 2014-2015 (MARY TELL)\Imag Library Logo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gram Services\Community Impact\VISTA Folder\VISTA 2014-2015 (MARY TELL)\Imag Library Logo [Convert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98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130">
        <w:rPr>
          <w:noProof/>
        </w:rPr>
        <w:drawing>
          <wp:anchor distT="0" distB="0" distL="114300" distR="114300" simplePos="0" relativeHeight="251660288" behindDoc="1" locked="0" layoutInCell="1" allowOverlap="1" wp14:anchorId="60B86BA5" wp14:editId="1E068D75">
            <wp:simplePos x="0" y="0"/>
            <wp:positionH relativeFrom="column">
              <wp:posOffset>4631055</wp:posOffset>
            </wp:positionH>
            <wp:positionV relativeFrom="paragraph">
              <wp:posOffset>-57150</wp:posOffset>
            </wp:positionV>
            <wp:extent cx="1165860" cy="838200"/>
            <wp:effectExtent l="0" t="0" r="0" b="0"/>
            <wp:wrapTight wrapText="bothSides">
              <wp:wrapPolygon edited="0">
                <wp:start x="0" y="0"/>
                <wp:lineTo x="0" y="21109"/>
                <wp:lineTo x="21176" y="21109"/>
                <wp:lineTo x="211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SM CYMK 2016 - FOR PRI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5860" cy="838200"/>
                    </a:xfrm>
                    <a:prstGeom prst="rect">
                      <a:avLst/>
                    </a:prstGeom>
                  </pic:spPr>
                </pic:pic>
              </a:graphicData>
            </a:graphic>
            <wp14:sizeRelH relativeFrom="page">
              <wp14:pctWidth>0</wp14:pctWidth>
            </wp14:sizeRelH>
            <wp14:sizeRelV relativeFrom="page">
              <wp14:pctHeight>0</wp14:pctHeight>
            </wp14:sizeRelV>
          </wp:anchor>
        </w:drawing>
      </w:r>
    </w:p>
    <w:p w:rsidR="006A5BC6" w:rsidRPr="0065141F" w:rsidRDefault="001777F4" w:rsidP="00BE3D28">
      <w:pPr>
        <w:jc w:val="center"/>
        <w:rPr>
          <w:b/>
          <w:sz w:val="28"/>
          <w:szCs w:val="28"/>
        </w:rPr>
      </w:pPr>
      <w:r>
        <w:rPr>
          <w:b/>
          <w:sz w:val="28"/>
          <w:szCs w:val="28"/>
        </w:rPr>
        <w:t>2020</w:t>
      </w:r>
      <w:r w:rsidR="006A5BC6" w:rsidRPr="0065141F">
        <w:rPr>
          <w:b/>
          <w:sz w:val="28"/>
          <w:szCs w:val="28"/>
        </w:rPr>
        <w:t xml:space="preserve"> </w:t>
      </w:r>
      <w:r w:rsidR="000516FB" w:rsidRPr="0065141F">
        <w:rPr>
          <w:b/>
          <w:sz w:val="28"/>
          <w:szCs w:val="28"/>
        </w:rPr>
        <w:t xml:space="preserve">Individual </w:t>
      </w:r>
      <w:r w:rsidR="006A5BC6" w:rsidRPr="0065141F">
        <w:rPr>
          <w:b/>
          <w:sz w:val="28"/>
          <w:szCs w:val="28"/>
        </w:rPr>
        <w:t>Sponsorship Form</w:t>
      </w:r>
    </w:p>
    <w:p w:rsidR="00BE3D28" w:rsidRPr="00BE3D28" w:rsidRDefault="006A5BC6" w:rsidP="000516FB">
      <w:pPr>
        <w:ind w:firstLine="720"/>
      </w:pPr>
      <w:r w:rsidRPr="00BE3D28">
        <w:t>Through the partnership between the United Way of South Mississippi and Dolly Parton’s Imagination Library program, we provide brand new, age- appropriate books to children ages 0-5 at no cost to families who live in Harrison, Hancock, Pearl River and Stone Counties</w:t>
      </w:r>
      <w:r w:rsidR="00BE3D28" w:rsidRPr="00BE3D28">
        <w:t>.</w:t>
      </w:r>
      <w:r w:rsidR="000516FB">
        <w:t xml:space="preserve"> </w:t>
      </w:r>
      <w:r w:rsidRPr="00BE3D28">
        <w:t xml:space="preserve">These books are personalized with each child’s name and mailed directly to their home to create a gifting experience that makes books exciting and encourages families to spend time enjoying books together. </w:t>
      </w:r>
    </w:p>
    <w:p w:rsidR="0065141F" w:rsidRPr="00BE3D28" w:rsidRDefault="006A5BC6" w:rsidP="00BA15EC">
      <w:pPr>
        <w:ind w:firstLine="720"/>
      </w:pPr>
      <w:r w:rsidRPr="00BE3D28">
        <w:t xml:space="preserve">This is all </w:t>
      </w:r>
      <w:r w:rsidR="0032434F" w:rsidRPr="00BE3D28">
        <w:t xml:space="preserve">made possible through generous donors such as yourself and we thank you for your commitment to our efforts to have children reading on grade level by the end of third grade. </w:t>
      </w:r>
      <w:r w:rsidR="000516FB">
        <w:t xml:space="preserve">This </w:t>
      </w:r>
      <w:r w:rsidR="00BA15EC">
        <w:t xml:space="preserve">wonderful </w:t>
      </w:r>
      <w:r w:rsidR="000516FB">
        <w:t xml:space="preserve">program costs us $29 per child per year or $145 from birth to five years old. </w:t>
      </w:r>
    </w:p>
    <w:p w:rsidR="00E81054" w:rsidRPr="00BA15EC" w:rsidRDefault="00E81054" w:rsidP="00BE3D28">
      <w:pPr>
        <w:spacing w:after="120"/>
        <w:jc w:val="center"/>
        <w:rPr>
          <w:sz w:val="28"/>
          <w:szCs w:val="28"/>
          <w:u w:val="single"/>
        </w:rPr>
      </w:pPr>
      <w:r w:rsidRPr="00BA15EC">
        <w:rPr>
          <w:sz w:val="28"/>
          <w:szCs w:val="28"/>
          <w:u w:val="single"/>
        </w:rPr>
        <w:t>Please complete th</w:t>
      </w:r>
      <w:r w:rsidR="00BE3D28" w:rsidRPr="00BA15EC">
        <w:rPr>
          <w:sz w:val="28"/>
          <w:szCs w:val="28"/>
          <w:u w:val="single"/>
        </w:rPr>
        <w:t xml:space="preserve">e </w:t>
      </w:r>
      <w:r w:rsidR="00BA15EC" w:rsidRPr="00BA15EC">
        <w:rPr>
          <w:sz w:val="28"/>
          <w:szCs w:val="28"/>
          <w:u w:val="single"/>
        </w:rPr>
        <w:t xml:space="preserve">sponsorship form below and either mail, email or fax </w:t>
      </w:r>
      <w:r w:rsidR="00BE3D28" w:rsidRPr="00BA15EC">
        <w:rPr>
          <w:sz w:val="28"/>
          <w:szCs w:val="28"/>
          <w:u w:val="single"/>
        </w:rPr>
        <w:t>to</w:t>
      </w:r>
      <w:r w:rsidRPr="00BA15EC">
        <w:rPr>
          <w:sz w:val="28"/>
          <w:szCs w:val="28"/>
          <w:u w:val="single"/>
        </w:rPr>
        <w:t>:</w:t>
      </w:r>
    </w:p>
    <w:p w:rsidR="00E81054" w:rsidRPr="00BE3D28" w:rsidRDefault="00E81054" w:rsidP="00BE3D28">
      <w:pPr>
        <w:spacing w:after="120"/>
        <w:jc w:val="center"/>
        <w:rPr>
          <w:b/>
        </w:rPr>
      </w:pPr>
      <w:r w:rsidRPr="00BE3D28">
        <w:rPr>
          <w:b/>
        </w:rPr>
        <w:t>United Way of South Mississippi, 11975 Seaway Rd. Suite B170, Gulfport, MS 39503</w:t>
      </w:r>
    </w:p>
    <w:p w:rsidR="00E81054" w:rsidRPr="00986EA4" w:rsidRDefault="00A849EA" w:rsidP="00BE3D28">
      <w:pPr>
        <w:spacing w:after="120"/>
        <w:jc w:val="center"/>
        <w:rPr>
          <w:b/>
        </w:rPr>
      </w:pPr>
      <w:hyperlink r:id="rId15" w:history="1">
        <w:r w:rsidRPr="004367B7">
          <w:rPr>
            <w:rStyle w:val="Hyperlink"/>
            <w:b/>
          </w:rPr>
          <w:t>kcaldwell@unitedwaysm.org</w:t>
        </w:r>
      </w:hyperlink>
      <w:r w:rsidR="00986EA4" w:rsidRPr="00986EA4">
        <w:rPr>
          <w:b/>
        </w:rPr>
        <w:t xml:space="preserve"> </w:t>
      </w:r>
      <w:r w:rsidR="00BA15EC">
        <w:rPr>
          <w:b/>
        </w:rPr>
        <w:tab/>
      </w:r>
      <w:r w:rsidR="00BA15EC">
        <w:rPr>
          <w:b/>
        </w:rPr>
        <w:tab/>
        <w:t>Fax:</w:t>
      </w:r>
      <w:r w:rsidR="00986EA4" w:rsidRPr="00986EA4">
        <w:rPr>
          <w:b/>
        </w:rPr>
        <w:t xml:space="preserve"> (228) 896-2298</w:t>
      </w:r>
    </w:p>
    <w:p w:rsidR="00BE3D28" w:rsidRPr="00BE3D28" w:rsidRDefault="00BE3D28" w:rsidP="0032434F">
      <w:pPr>
        <w:pStyle w:val="NoSpacing"/>
      </w:pPr>
    </w:p>
    <w:p w:rsidR="0032434F" w:rsidRPr="00BE3D28" w:rsidRDefault="0032434F" w:rsidP="00BA15EC">
      <w:pPr>
        <w:pStyle w:val="NoSpacing"/>
        <w:jc w:val="center"/>
      </w:pPr>
      <w:r w:rsidRPr="00BE3D28">
        <w:t xml:space="preserve">Your support of this amazing program is greatly appreciated. If you have any questions, please feel free to contact </w:t>
      </w:r>
      <w:r w:rsidR="00E81054" w:rsidRPr="00BE3D28">
        <w:t xml:space="preserve">us </w:t>
      </w:r>
      <w:r w:rsidR="00BE3D28">
        <w:t xml:space="preserve">at </w:t>
      </w:r>
      <w:r w:rsidR="00BE3D28" w:rsidRPr="00BE3D28">
        <w:rPr>
          <w:b/>
        </w:rPr>
        <w:t xml:space="preserve">(228) </w:t>
      </w:r>
      <w:r w:rsidRPr="00BE3D28">
        <w:rPr>
          <w:b/>
        </w:rPr>
        <w:t>896-2213</w:t>
      </w:r>
      <w:r w:rsidRPr="00BE3D28">
        <w:t>.</w:t>
      </w:r>
    </w:p>
    <w:p w:rsidR="0032434F" w:rsidRPr="006A5BC6" w:rsidRDefault="0032434F" w:rsidP="006A5BC6">
      <w:pPr>
        <w:rPr>
          <w:sz w:val="24"/>
          <w:szCs w:val="24"/>
          <w:u w:val="single"/>
        </w:rPr>
      </w:pPr>
    </w:p>
    <w:p w:rsidR="00BE3D28" w:rsidRDefault="00BE3D28">
      <w:r w:rsidRPr="00BE3D28">
        <w:rPr>
          <w:b/>
        </w:rPr>
        <w:t>Child’s First and Last Name</w:t>
      </w:r>
      <w:r>
        <w:t>:</w:t>
      </w:r>
      <w:r w:rsidRPr="00BE3D28">
        <w:t xml:space="preserve"> </w:t>
      </w:r>
      <w:r>
        <w:t>_____________________________________________________________</w:t>
      </w:r>
    </w:p>
    <w:p w:rsidR="00BE3D28" w:rsidRDefault="00BE3D28">
      <w:r w:rsidRPr="00BE3D28">
        <w:rPr>
          <w:b/>
        </w:rPr>
        <w:t>Parent/Guardian’s First and Last Name</w:t>
      </w:r>
      <w:r>
        <w:t>: ___________________________________________________</w:t>
      </w:r>
    </w:p>
    <w:p w:rsidR="00BE3D28" w:rsidRDefault="00BE3D28">
      <w:r w:rsidRPr="00BE3D28">
        <w:rPr>
          <w:b/>
        </w:rPr>
        <w:t>Mailing Address:</w:t>
      </w:r>
      <w:r>
        <w:t xml:space="preserve"> ______________________________________________________________</w:t>
      </w:r>
      <w:r w:rsidR="00BA15EC">
        <w:t>________</w:t>
      </w:r>
    </w:p>
    <w:p w:rsidR="00BE3D28" w:rsidRDefault="000E52D2">
      <w:r>
        <w:rPr>
          <w:b/>
        </w:rPr>
        <w:t xml:space="preserve">Parent/Guardian’s </w:t>
      </w:r>
      <w:r w:rsidR="00BE3D28" w:rsidRPr="00BE3D28">
        <w:rPr>
          <w:b/>
        </w:rPr>
        <w:t>Phone</w:t>
      </w:r>
      <w:r w:rsidR="00BA15EC">
        <w:t>:</w:t>
      </w:r>
      <w:r w:rsidR="00BE3D28">
        <w:t>________</w:t>
      </w:r>
      <w:r>
        <w:t xml:space="preserve">_____________  </w:t>
      </w:r>
      <w:r w:rsidRPr="000E52D2">
        <w:rPr>
          <w:b/>
        </w:rPr>
        <w:t>Parent/Guardian’</w:t>
      </w:r>
      <w:r>
        <w:rPr>
          <w:b/>
        </w:rPr>
        <w:t xml:space="preserve">s </w:t>
      </w:r>
      <w:r w:rsidR="00BE3D28" w:rsidRPr="000E52D2">
        <w:rPr>
          <w:b/>
        </w:rPr>
        <w:t>Email</w:t>
      </w:r>
      <w:r w:rsidR="00BE3D28">
        <w:t xml:space="preserve">: </w:t>
      </w:r>
      <w:r w:rsidR="00BE3D28">
        <w:softHyphen/>
      </w:r>
      <w:r w:rsidR="00BE3D28">
        <w:softHyphen/>
      </w:r>
      <w:r w:rsidR="00BE3D28">
        <w:softHyphen/>
      </w:r>
      <w:r>
        <w:softHyphen/>
      </w:r>
      <w:r>
        <w:softHyphen/>
      </w:r>
      <w:r>
        <w:softHyphen/>
        <w:t>____________________</w:t>
      </w:r>
    </w:p>
    <w:p w:rsidR="00BE3D28" w:rsidRDefault="00BE3D28">
      <w:pPr>
        <w:rPr>
          <w:b/>
        </w:rPr>
      </w:pPr>
      <w:r w:rsidRPr="00B51130">
        <w:rPr>
          <w:b/>
        </w:rPr>
        <w:t xml:space="preserve">Child’s Date of Birth (Day/Month/Year): </w:t>
      </w:r>
      <w:r w:rsidR="00B51130">
        <w:rPr>
          <w:b/>
        </w:rPr>
        <w:t>______________________________</w:t>
      </w:r>
    </w:p>
    <w:p w:rsidR="0065141F" w:rsidRDefault="00740A00">
      <w:pPr>
        <w:rPr>
          <w:b/>
        </w:rPr>
      </w:pPr>
      <w:r w:rsidRPr="00740A00">
        <w:rPr>
          <w:b/>
          <w:noProof/>
        </w:rPr>
        <mc:AlternateContent>
          <mc:Choice Requires="wps">
            <w:drawing>
              <wp:anchor distT="0" distB="0" distL="114300" distR="114300" simplePos="0" relativeHeight="251665408" behindDoc="0" locked="0" layoutInCell="1" allowOverlap="1" wp14:anchorId="3CFAD00C" wp14:editId="7D0C2377">
                <wp:simplePos x="0" y="0"/>
                <wp:positionH relativeFrom="column">
                  <wp:posOffset>257175</wp:posOffset>
                </wp:positionH>
                <wp:positionV relativeFrom="paragraph">
                  <wp:posOffset>0</wp:posOffset>
                </wp:positionV>
                <wp:extent cx="5086350" cy="276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276225"/>
                        </a:xfrm>
                        <a:prstGeom prst="rect">
                          <a:avLst/>
                        </a:prstGeom>
                        <a:solidFill>
                          <a:srgbClr val="FFFFFF"/>
                        </a:solidFill>
                        <a:ln w="9525">
                          <a:noFill/>
                          <a:miter lim="800000"/>
                          <a:headEnd/>
                          <a:tailEnd/>
                        </a:ln>
                      </wps:spPr>
                      <wps:txbx>
                        <w:txbxContent>
                          <w:p w:rsidR="00740A00" w:rsidRDefault="00740A00">
                            <w:r>
                              <w:t>Payment is included (make checks payable to ‘United Way of South Mississippi.’)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5pt;margin-top:0;width:400.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a9IQIAAB0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" stroked="f">
                <v:textbox>
                  <w:txbxContent>
                    <w:p w:rsidR="00740A00" w:rsidRDefault="00740A00">
                      <w:r>
                        <w:t>Payment is included (make checks payable to ‘United Way of South Mississippi.’)</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55B97488" wp14:editId="46B85940">
                <wp:simplePos x="0" y="0"/>
                <wp:positionH relativeFrom="column">
                  <wp:posOffset>19050</wp:posOffset>
                </wp:positionH>
                <wp:positionV relativeFrom="paragraph">
                  <wp:posOffset>68580</wp:posOffset>
                </wp:positionV>
                <wp:extent cx="152400" cy="142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5pt;margin-top:5.4pt;width:12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" filled="f" strokecolor="black [3213]" strokeweight="1pt"/>
            </w:pict>
          </mc:Fallback>
        </mc:AlternateContent>
      </w:r>
    </w:p>
    <w:p w:rsidR="00740A00" w:rsidRDefault="00740A00">
      <w:pPr>
        <w:rPr>
          <w:b/>
        </w:rPr>
      </w:pPr>
      <w:r w:rsidRPr="00740A00">
        <w:rPr>
          <w:b/>
          <w:noProof/>
        </w:rPr>
        <mc:AlternateContent>
          <mc:Choice Requires="wps">
            <w:drawing>
              <wp:anchor distT="0" distB="0" distL="114300" distR="114300" simplePos="0" relativeHeight="251667456" behindDoc="0" locked="0" layoutInCell="1" allowOverlap="1" wp14:anchorId="752A1C45" wp14:editId="6B8B8CA2">
                <wp:simplePos x="0" y="0"/>
                <wp:positionH relativeFrom="column">
                  <wp:posOffset>257175</wp:posOffset>
                </wp:positionH>
                <wp:positionV relativeFrom="paragraph">
                  <wp:posOffset>21590</wp:posOffset>
                </wp:positionV>
                <wp:extent cx="6200775" cy="4381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38150"/>
                        </a:xfrm>
                        <a:prstGeom prst="rect">
                          <a:avLst/>
                        </a:prstGeom>
                        <a:solidFill>
                          <a:srgbClr val="FFFFFF"/>
                        </a:solidFill>
                        <a:ln w="9525">
                          <a:noFill/>
                          <a:miter lim="800000"/>
                          <a:headEnd/>
                          <a:tailEnd/>
                        </a:ln>
                      </wps:spPr>
                      <wps:txbx>
                        <w:txbxContent>
                          <w:p w:rsidR="00740A00" w:rsidRDefault="00740A00" w:rsidP="00740A00">
                            <w:r>
                              <w:t>Pay with credit card (to pay with credit card, please check the box and someone from our office will contact you.)</w:t>
                            </w:r>
                            <w:r w:rsidR="00BA15EC">
                              <w:t xml:space="preserve"> *Please be aware of 3% processing fee associated with paying by credit card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0.25pt;margin-top:1.7pt;width:488.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" stroked="f">
                <v:textbox>
                  <w:txbxContent>
                    <w:p w:rsidR="00740A00" w:rsidRDefault="00740A00" w:rsidP="00740A00">
                      <w:r>
                        <w:t>Pay with credit card (to pay with credit card, please check the box and someone from our office will contact you.)</w:t>
                      </w:r>
                      <w:r w:rsidR="00BA15EC">
                        <w:t xml:space="preserve"> *Please be aware of 3% processing fee associated with paying by credit card</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722A29FD" wp14:editId="5699CCB7">
                <wp:simplePos x="0" y="0"/>
                <wp:positionH relativeFrom="column">
                  <wp:posOffset>19050</wp:posOffset>
                </wp:positionH>
                <wp:positionV relativeFrom="paragraph">
                  <wp:posOffset>107315</wp:posOffset>
                </wp:positionV>
                <wp:extent cx="152400" cy="1428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5pt;margin-top:8.45pt;width:12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" filled="f" strokecolor="windowText" strokeweight="1pt"/>
            </w:pict>
          </mc:Fallback>
        </mc:AlternateContent>
      </w:r>
    </w:p>
    <w:p w:rsidR="00740A00" w:rsidRPr="00B51130" w:rsidRDefault="00BA15EC">
      <w:pPr>
        <w:rPr>
          <w:b/>
        </w:rPr>
      </w:pPr>
      <w:r w:rsidRPr="00BA15EC">
        <w:rPr>
          <w:b/>
          <w:noProof/>
          <w:u w:val="single"/>
        </w:rPr>
        <mc:AlternateContent>
          <mc:Choice Requires="wps">
            <w:drawing>
              <wp:anchor distT="0" distB="0" distL="114300" distR="114300" simplePos="0" relativeHeight="251671552" behindDoc="0" locked="0" layoutInCell="1" allowOverlap="1" wp14:anchorId="65821874" wp14:editId="4AF10224">
                <wp:simplePos x="0" y="0"/>
                <wp:positionH relativeFrom="column">
                  <wp:posOffset>257175</wp:posOffset>
                </wp:positionH>
                <wp:positionV relativeFrom="paragraph">
                  <wp:posOffset>202565</wp:posOffset>
                </wp:positionV>
                <wp:extent cx="5695950"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04800"/>
                        </a:xfrm>
                        <a:prstGeom prst="rect">
                          <a:avLst/>
                        </a:prstGeom>
                        <a:solidFill>
                          <a:srgbClr val="FFFFFF"/>
                        </a:solidFill>
                        <a:ln w="9525">
                          <a:noFill/>
                          <a:miter lim="800000"/>
                          <a:headEnd/>
                          <a:tailEnd/>
                        </a:ln>
                      </wps:spPr>
                      <wps:txbx>
                        <w:txbxContent>
                          <w:p w:rsidR="00BA15EC" w:rsidRDefault="00BA15EC">
                            <w:r>
                              <w:t xml:space="preserve">Please check the box if you wish your gift to remain anonymous.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25pt;margin-top:15.95pt;width:448.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" stroked="f">
                <v:textbox>
                  <w:txbxContent>
                    <w:p w:rsidR="00BA15EC" w:rsidRDefault="00BA15EC">
                      <w:r>
                        <w:t xml:space="preserve">Please check the box if you wish your gift to remain anonymous. </w:t>
                      </w:r>
                    </w:p>
                  </w:txbxContent>
                </v:textbox>
              </v:shape>
            </w:pict>
          </mc:Fallback>
        </mc:AlternateContent>
      </w:r>
      <w:r>
        <w:rPr>
          <w:b/>
          <w:noProof/>
        </w:rPr>
        <mc:AlternateContent>
          <mc:Choice Requires="wps">
            <w:drawing>
              <wp:anchor distT="0" distB="0" distL="114300" distR="114300" simplePos="0" relativeHeight="251669504" behindDoc="0" locked="0" layoutInCell="1" allowOverlap="1" wp14:anchorId="64817FD5" wp14:editId="5711EB70">
                <wp:simplePos x="0" y="0"/>
                <wp:positionH relativeFrom="column">
                  <wp:posOffset>19050</wp:posOffset>
                </wp:positionH>
                <wp:positionV relativeFrom="paragraph">
                  <wp:posOffset>288925</wp:posOffset>
                </wp:positionV>
                <wp:extent cx="152400" cy="142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5pt;margin-top:22.75pt;width:12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" filled="f" strokecolor="windowText" strokeweight="1pt"/>
            </w:pict>
          </mc:Fallback>
        </mc:AlternateContent>
      </w:r>
    </w:p>
    <w:p w:rsidR="00BA15EC" w:rsidRPr="002946D4" w:rsidRDefault="00BA15EC" w:rsidP="00BA15EC">
      <w:pPr>
        <w:jc w:val="center"/>
        <w:rPr>
          <w:b/>
          <w:sz w:val="20"/>
          <w:szCs w:val="20"/>
          <w:u w:val="single"/>
        </w:rPr>
      </w:pPr>
    </w:p>
    <w:p w:rsidR="002946D4" w:rsidRPr="002946D4" w:rsidRDefault="002946D4" w:rsidP="002946D4">
      <w:pPr>
        <w:spacing w:after="120"/>
        <w:ind w:left="157" w:right="460"/>
        <w:jc w:val="center"/>
        <w:rPr>
          <w:rFonts w:ascii="Calibri"/>
          <w:b/>
          <w:spacing w:val="-2"/>
          <w:sz w:val="20"/>
          <w:szCs w:val="20"/>
          <w:u w:val="single"/>
        </w:rPr>
      </w:pPr>
      <w:r w:rsidRPr="002946D4">
        <w:rPr>
          <w:rFonts w:ascii="Calibri"/>
          <w:b/>
          <w:spacing w:val="-1"/>
          <w:sz w:val="20"/>
          <w:szCs w:val="20"/>
          <w:u w:val="single"/>
        </w:rPr>
        <w:t>Thank</w:t>
      </w:r>
      <w:r w:rsidRPr="002946D4">
        <w:rPr>
          <w:rFonts w:ascii="Calibri"/>
          <w:b/>
          <w:spacing w:val="-2"/>
          <w:sz w:val="20"/>
          <w:szCs w:val="20"/>
          <w:u w:val="single"/>
        </w:rPr>
        <w:t xml:space="preserve"> </w:t>
      </w:r>
      <w:r w:rsidRPr="002946D4">
        <w:rPr>
          <w:rFonts w:ascii="Calibri"/>
          <w:b/>
          <w:sz w:val="20"/>
          <w:szCs w:val="20"/>
          <w:u w:val="single"/>
        </w:rPr>
        <w:t>you</w:t>
      </w:r>
      <w:r w:rsidRPr="002946D4">
        <w:rPr>
          <w:rFonts w:ascii="Calibri"/>
          <w:b/>
          <w:spacing w:val="-3"/>
          <w:sz w:val="20"/>
          <w:szCs w:val="20"/>
          <w:u w:val="single"/>
        </w:rPr>
        <w:t xml:space="preserve"> </w:t>
      </w:r>
      <w:r w:rsidRPr="002946D4">
        <w:rPr>
          <w:rFonts w:ascii="Calibri"/>
          <w:b/>
          <w:sz w:val="20"/>
          <w:szCs w:val="20"/>
          <w:u w:val="single"/>
        </w:rPr>
        <w:t>for</w:t>
      </w:r>
      <w:r w:rsidRPr="002946D4">
        <w:rPr>
          <w:rFonts w:ascii="Calibri"/>
          <w:b/>
          <w:spacing w:val="-1"/>
          <w:sz w:val="20"/>
          <w:szCs w:val="20"/>
          <w:u w:val="single"/>
        </w:rPr>
        <w:t xml:space="preserve"> your generosity and </w:t>
      </w:r>
      <w:r w:rsidRPr="002946D4">
        <w:rPr>
          <w:rFonts w:ascii="Calibri"/>
          <w:b/>
          <w:spacing w:val="-2"/>
          <w:sz w:val="20"/>
          <w:szCs w:val="20"/>
          <w:u w:val="single"/>
        </w:rPr>
        <w:t xml:space="preserve">commitment </w:t>
      </w:r>
      <w:r w:rsidRPr="002946D4">
        <w:rPr>
          <w:rFonts w:ascii="Calibri"/>
          <w:b/>
          <w:spacing w:val="-1"/>
          <w:sz w:val="20"/>
          <w:szCs w:val="20"/>
          <w:u w:val="single"/>
        </w:rPr>
        <w:t>to providing</w:t>
      </w:r>
      <w:r w:rsidRPr="002946D4">
        <w:rPr>
          <w:rFonts w:ascii="Calibri"/>
          <w:b/>
          <w:spacing w:val="-2"/>
          <w:sz w:val="20"/>
          <w:szCs w:val="20"/>
          <w:u w:val="single"/>
        </w:rPr>
        <w:t xml:space="preserve"> </w:t>
      </w:r>
      <w:r w:rsidRPr="002946D4">
        <w:rPr>
          <w:rFonts w:ascii="Calibri"/>
          <w:b/>
          <w:spacing w:val="-1"/>
          <w:sz w:val="20"/>
          <w:szCs w:val="20"/>
          <w:u w:val="single"/>
        </w:rPr>
        <w:t>high quality books to children in South MS</w:t>
      </w:r>
      <w:r w:rsidRPr="002946D4">
        <w:rPr>
          <w:rFonts w:ascii="Calibri"/>
          <w:b/>
          <w:spacing w:val="-2"/>
          <w:sz w:val="20"/>
          <w:szCs w:val="20"/>
          <w:u w:val="single"/>
        </w:rPr>
        <w:t>!</w:t>
      </w:r>
    </w:p>
    <w:p w:rsidR="00B51130" w:rsidRPr="00BA15EC" w:rsidRDefault="00B51130" w:rsidP="002946D4">
      <w:pPr>
        <w:jc w:val="center"/>
        <w:rPr>
          <w:b/>
          <w:u w:val="single"/>
        </w:rPr>
      </w:pPr>
    </w:p>
    <w:sectPr w:rsidR="00B51130" w:rsidRPr="00BA15EC" w:rsidSect="00740A00">
      <w:pgSz w:w="12240" w:h="15840"/>
      <w:pgMar w:top="1440" w:right="1440" w:bottom="63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BC6"/>
    <w:rsid w:val="000516FB"/>
    <w:rsid w:val="000E52D2"/>
    <w:rsid w:val="001232F1"/>
    <w:rsid w:val="001777F4"/>
    <w:rsid w:val="002946D4"/>
    <w:rsid w:val="0032434F"/>
    <w:rsid w:val="003D76F1"/>
    <w:rsid w:val="0065141F"/>
    <w:rsid w:val="006A5BC6"/>
    <w:rsid w:val="006B1E3C"/>
    <w:rsid w:val="006D736D"/>
    <w:rsid w:val="00740A00"/>
    <w:rsid w:val="008A3E27"/>
    <w:rsid w:val="00986EA4"/>
    <w:rsid w:val="009A37FF"/>
    <w:rsid w:val="00A849EA"/>
    <w:rsid w:val="00A9540C"/>
    <w:rsid w:val="00B51130"/>
    <w:rsid w:val="00BA15EC"/>
    <w:rsid w:val="00BE3D28"/>
    <w:rsid w:val="00E81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BC6"/>
    <w:rPr>
      <w:rFonts w:ascii="Tahoma" w:hAnsi="Tahoma" w:cs="Tahoma"/>
      <w:sz w:val="16"/>
      <w:szCs w:val="16"/>
    </w:rPr>
  </w:style>
  <w:style w:type="paragraph" w:styleId="NoSpacing">
    <w:name w:val="No Spacing"/>
    <w:uiPriority w:val="1"/>
    <w:qFormat/>
    <w:rsid w:val="0032434F"/>
    <w:pPr>
      <w:spacing w:after="0" w:line="240" w:lineRule="auto"/>
    </w:pPr>
  </w:style>
  <w:style w:type="character" w:styleId="Hyperlink">
    <w:name w:val="Hyperlink"/>
    <w:basedOn w:val="DefaultParagraphFont"/>
    <w:uiPriority w:val="99"/>
    <w:unhideWhenUsed/>
    <w:rsid w:val="0032434F"/>
    <w:rPr>
      <w:color w:val="0000FF" w:themeColor="hyperlink"/>
      <w:u w:val="single"/>
    </w:rPr>
  </w:style>
  <w:style w:type="paragraph" w:styleId="BodyText">
    <w:name w:val="Body Text"/>
    <w:basedOn w:val="Normal"/>
    <w:link w:val="BodyTextChar"/>
    <w:uiPriority w:val="1"/>
    <w:qFormat/>
    <w:rsid w:val="00B51130"/>
    <w:pPr>
      <w:widowControl w:val="0"/>
      <w:autoSpaceDE w:val="0"/>
      <w:autoSpaceDN w:val="0"/>
      <w:spacing w:after="0" w:line="240" w:lineRule="auto"/>
    </w:pPr>
    <w:rPr>
      <w:rFonts w:ascii="Roboto" w:eastAsia="Roboto" w:hAnsi="Roboto" w:cs="Roboto"/>
      <w:sz w:val="17"/>
      <w:szCs w:val="17"/>
    </w:rPr>
  </w:style>
  <w:style w:type="character" w:customStyle="1" w:styleId="BodyTextChar">
    <w:name w:val="Body Text Char"/>
    <w:basedOn w:val="DefaultParagraphFont"/>
    <w:link w:val="BodyText"/>
    <w:uiPriority w:val="1"/>
    <w:rsid w:val="00B51130"/>
    <w:rPr>
      <w:rFonts w:ascii="Roboto" w:eastAsia="Roboto" w:hAnsi="Roboto" w:cs="Roboto"/>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BC6"/>
    <w:rPr>
      <w:rFonts w:ascii="Tahoma" w:hAnsi="Tahoma" w:cs="Tahoma"/>
      <w:sz w:val="16"/>
      <w:szCs w:val="16"/>
    </w:rPr>
  </w:style>
  <w:style w:type="paragraph" w:styleId="NoSpacing">
    <w:name w:val="No Spacing"/>
    <w:uiPriority w:val="1"/>
    <w:qFormat/>
    <w:rsid w:val="0032434F"/>
    <w:pPr>
      <w:spacing w:after="0" w:line="240" w:lineRule="auto"/>
    </w:pPr>
  </w:style>
  <w:style w:type="character" w:styleId="Hyperlink">
    <w:name w:val="Hyperlink"/>
    <w:basedOn w:val="DefaultParagraphFont"/>
    <w:uiPriority w:val="99"/>
    <w:unhideWhenUsed/>
    <w:rsid w:val="0032434F"/>
    <w:rPr>
      <w:color w:val="0000FF" w:themeColor="hyperlink"/>
      <w:u w:val="single"/>
    </w:rPr>
  </w:style>
  <w:style w:type="paragraph" w:styleId="BodyText">
    <w:name w:val="Body Text"/>
    <w:basedOn w:val="Normal"/>
    <w:link w:val="BodyTextChar"/>
    <w:uiPriority w:val="1"/>
    <w:qFormat/>
    <w:rsid w:val="00B51130"/>
    <w:pPr>
      <w:widowControl w:val="0"/>
      <w:autoSpaceDE w:val="0"/>
      <w:autoSpaceDN w:val="0"/>
      <w:spacing w:after="0" w:line="240" w:lineRule="auto"/>
    </w:pPr>
    <w:rPr>
      <w:rFonts w:ascii="Roboto" w:eastAsia="Roboto" w:hAnsi="Roboto" w:cs="Roboto"/>
      <w:sz w:val="17"/>
      <w:szCs w:val="17"/>
    </w:rPr>
  </w:style>
  <w:style w:type="character" w:customStyle="1" w:styleId="BodyTextChar">
    <w:name w:val="Body Text Char"/>
    <w:basedOn w:val="DefaultParagraphFont"/>
    <w:link w:val="BodyText"/>
    <w:uiPriority w:val="1"/>
    <w:rsid w:val="00B51130"/>
    <w:rPr>
      <w:rFonts w:ascii="Roboto" w:eastAsia="Roboto" w:hAnsi="Roboto" w:cs="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kcaldwell@unitedwaysm.or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E514527E</Template>
  <TotalTime>0</TotalTime>
  <Pages>1</Pages>
  <Words>259</Words>
  <Characters>1481</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UWITC</Company>
  <LinksUpToDate>false</LinksUpToDate>
  <CharactersWithSpaces>1737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Shannon Schultz</dc:creator>
  <cp:lastModifiedBy>Bailey Waltman</cp:lastModifiedBy>
  <cp:revision>2</cp:revision>
  <cp:lastPrinted>2018-11-09T19:25:00Z</cp:lastPrinted>
  <dcterms:created xsi:type="dcterms:W3CDTF">2020-04-21T20:10:00Z</dcterms:created>
  <dcterms:modified xsi:type="dcterms:W3CDTF">2020-04-21T20:10:00Z</dcterms:modified>
</cp:coreProperties>
</file>